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68B" w:rsidRPr="00F029B3" w:rsidRDefault="0048768B" w:rsidP="0048768B">
      <w:pPr>
        <w:tabs>
          <w:tab w:val="left" w:pos="3544"/>
        </w:tabs>
        <w:rPr>
          <w:rFonts w:asciiTheme="minorBidi" w:hAnsiTheme="minorBidi"/>
          <w:sz w:val="28"/>
          <w:szCs w:val="28"/>
          <w:lang w:val="fr-CH"/>
        </w:rPr>
      </w:pPr>
      <w:bookmarkStart w:id="0" w:name="_GoBack"/>
      <w:bookmarkEnd w:id="0"/>
      <w:r w:rsidRPr="00F029B3">
        <w:rPr>
          <w:rFonts w:asciiTheme="minorBidi" w:hAnsiTheme="minorBidi"/>
          <w:sz w:val="28"/>
          <w:szCs w:val="28"/>
          <w:lang w:val="fr-CH"/>
        </w:rPr>
        <w:t>Votre prestataire de services de l’emploi</w:t>
      </w:r>
      <w:r w:rsidR="00D0760A">
        <w:rPr>
          <w:rFonts w:asciiTheme="minorBidi" w:hAnsiTheme="minorBidi"/>
          <w:sz w:val="28"/>
          <w:szCs w:val="28"/>
          <w:lang w:val="fr-CH"/>
        </w:rPr>
        <w:t>:</w:t>
      </w:r>
    </w:p>
    <w:p w:rsidR="0048768B" w:rsidRPr="00F029B3" w:rsidRDefault="0048768B" w:rsidP="0048768B">
      <w:pPr>
        <w:tabs>
          <w:tab w:val="left" w:pos="3544"/>
        </w:tabs>
        <w:rPr>
          <w:rFonts w:asciiTheme="minorBidi" w:hAnsiTheme="minorBidi"/>
          <w:sz w:val="28"/>
          <w:szCs w:val="28"/>
          <w:lang w:val="fr-CH"/>
        </w:rPr>
      </w:pPr>
      <w:r w:rsidRPr="00F029B3">
        <w:rPr>
          <w:rFonts w:asciiTheme="minorBidi" w:hAnsiTheme="minorBidi"/>
          <w:sz w:val="28"/>
          <w:szCs w:val="28"/>
          <w:lang w:val="fr-CH"/>
        </w:rPr>
        <w:t xml:space="preserve">Entreprise: </w:t>
      </w:r>
    </w:p>
    <w:p w:rsidR="0048768B" w:rsidRPr="00F029B3" w:rsidRDefault="0048768B" w:rsidP="0048768B">
      <w:pPr>
        <w:tabs>
          <w:tab w:val="left" w:pos="3544"/>
        </w:tabs>
        <w:rPr>
          <w:rFonts w:asciiTheme="minorBidi" w:hAnsiTheme="minorBidi"/>
          <w:sz w:val="28"/>
          <w:szCs w:val="28"/>
          <w:lang w:val="fr-CH"/>
        </w:rPr>
      </w:pPr>
      <w:r w:rsidRPr="00F029B3">
        <w:rPr>
          <w:rFonts w:asciiTheme="minorBidi" w:hAnsiTheme="minorBidi"/>
          <w:sz w:val="28"/>
          <w:szCs w:val="28"/>
          <w:lang w:val="fr-CH"/>
        </w:rPr>
        <w:t xml:space="preserve">Personne de contact: </w:t>
      </w:r>
    </w:p>
    <w:p w:rsidR="0048768B" w:rsidRPr="00F029B3" w:rsidRDefault="0048768B" w:rsidP="0048768B">
      <w:pPr>
        <w:tabs>
          <w:tab w:val="left" w:pos="3544"/>
        </w:tabs>
        <w:rPr>
          <w:rFonts w:asciiTheme="minorBidi" w:hAnsiTheme="minorBidi"/>
          <w:sz w:val="28"/>
          <w:szCs w:val="28"/>
          <w:lang w:val="fr-CH"/>
        </w:rPr>
      </w:pPr>
      <w:r w:rsidRPr="00F029B3">
        <w:rPr>
          <w:rFonts w:asciiTheme="minorBidi" w:hAnsiTheme="minorBidi"/>
          <w:sz w:val="28"/>
          <w:szCs w:val="28"/>
          <w:lang w:val="fr-CH"/>
        </w:rPr>
        <w:t xml:space="preserve">Téléphone: </w:t>
      </w:r>
    </w:p>
    <w:p w:rsidR="0048768B" w:rsidRPr="00F029B3" w:rsidRDefault="0048768B" w:rsidP="0048768B">
      <w:pPr>
        <w:tabs>
          <w:tab w:val="left" w:pos="3544"/>
        </w:tabs>
        <w:rPr>
          <w:rFonts w:asciiTheme="minorBidi" w:hAnsiTheme="minorBidi"/>
          <w:sz w:val="28"/>
          <w:szCs w:val="28"/>
          <w:lang w:val="fr-CH"/>
        </w:rPr>
      </w:pPr>
      <w:r w:rsidRPr="00F029B3">
        <w:rPr>
          <w:rFonts w:asciiTheme="minorBidi" w:hAnsiTheme="minorBidi"/>
          <w:sz w:val="28"/>
          <w:szCs w:val="28"/>
          <w:lang w:val="fr-CH"/>
        </w:rPr>
        <w:t xml:space="preserve">E-mail: </w:t>
      </w:r>
    </w:p>
    <w:p w:rsidR="00514E57" w:rsidRPr="00F029B3" w:rsidRDefault="00DB27E3" w:rsidP="0048768B">
      <w:pPr>
        <w:rPr>
          <w:rFonts w:asciiTheme="minorBidi" w:hAnsiTheme="minorBidi"/>
          <w:sz w:val="28"/>
          <w:szCs w:val="28"/>
        </w:rPr>
      </w:pPr>
      <w:r w:rsidRPr="00F029B3">
        <w:rPr>
          <w:rFonts w:asciiTheme="minorBidi" w:hAnsiTheme="minorBidi"/>
          <w:sz w:val="28"/>
          <w:szCs w:val="28"/>
        </w:rPr>
        <w:tab/>
      </w:r>
    </w:p>
    <w:sectPr w:rsidR="00514E57" w:rsidRPr="00F029B3" w:rsidSect="0048768B">
      <w:headerReference w:type="default" r:id="rId7"/>
      <w:footerReference w:type="default" r:id="rId8"/>
      <w:pgSz w:w="11900" w:h="16840"/>
      <w:pgMar w:top="0" w:right="0" w:bottom="0" w:left="851" w:header="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2AC" w:rsidRDefault="00DD22AC" w:rsidP="00514E57">
      <w:r>
        <w:separator/>
      </w:r>
    </w:p>
  </w:endnote>
  <w:endnote w:type="continuationSeparator" w:id="0">
    <w:p w:rsidR="00DD22AC" w:rsidRDefault="00DD22AC" w:rsidP="00514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C91" w:rsidRDefault="00996C91" w:rsidP="00514E57">
    <w:pPr>
      <w:pStyle w:val="Fuzeile"/>
      <w:ind w:left="-850"/>
    </w:pPr>
  </w:p>
  <w:p w:rsidR="00514E57" w:rsidRDefault="0048768B" w:rsidP="0048768B">
    <w:pPr>
      <w:pStyle w:val="Fuzeile"/>
      <w:ind w:left="-737"/>
    </w:pPr>
    <w:r>
      <w:rPr>
        <w:noProof/>
        <w:lang w:eastAsia="de-CH"/>
      </w:rPr>
      <w:drawing>
        <wp:inline distT="0" distB="0" distL="0" distR="0">
          <wp:extent cx="7668000" cy="36088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Z_Fusszeile_F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0" cy="360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2AC" w:rsidRDefault="00DD22AC" w:rsidP="00514E57">
      <w:r>
        <w:separator/>
      </w:r>
    </w:p>
  </w:footnote>
  <w:footnote w:type="continuationSeparator" w:id="0">
    <w:p w:rsidR="00DD22AC" w:rsidRDefault="00DD22AC" w:rsidP="00514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E57" w:rsidRDefault="00D0760A" w:rsidP="00514E57">
    <w:pPr>
      <w:pStyle w:val="Kopfzeile"/>
      <w:ind w:left="-794"/>
    </w:pPr>
    <w:r>
      <w:rPr>
        <w:noProof/>
        <w:lang w:eastAsia="de-CH"/>
      </w:rPr>
      <w:drawing>
        <wp:inline distT="0" distB="0" distL="0" distR="0">
          <wp:extent cx="7480570" cy="858684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Z_swissstaffing_CoronaFlyer_VorlageWord_F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735" cy="8601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51"/>
    <w:rsid w:val="00043C44"/>
    <w:rsid w:val="00145B81"/>
    <w:rsid w:val="002927E4"/>
    <w:rsid w:val="00356DE9"/>
    <w:rsid w:val="0048768B"/>
    <w:rsid w:val="00514E57"/>
    <w:rsid w:val="007B6012"/>
    <w:rsid w:val="00804E7C"/>
    <w:rsid w:val="008520CB"/>
    <w:rsid w:val="00996C91"/>
    <w:rsid w:val="00B12681"/>
    <w:rsid w:val="00B80C95"/>
    <w:rsid w:val="00CA50D9"/>
    <w:rsid w:val="00D00C1B"/>
    <w:rsid w:val="00D0760A"/>
    <w:rsid w:val="00D71051"/>
    <w:rsid w:val="00DB24DC"/>
    <w:rsid w:val="00DB27E3"/>
    <w:rsid w:val="00DD22AC"/>
    <w:rsid w:val="00EC7EC0"/>
    <w:rsid w:val="00F029B3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6D98AA8-833B-4141-81B9-522275C0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27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4E57"/>
  </w:style>
  <w:style w:type="paragraph" w:styleId="Fuzeile">
    <w:name w:val="footer"/>
    <w:basedOn w:val="Standard"/>
    <w:link w:val="Fu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4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8B1160-86AD-4CB8-BBB0-889598F66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EFBA07E6</Template>
  <TotalTime>0</TotalTime>
  <Pages>1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HF;BW</dc:creator>
  <cp:keywords/>
  <dc:description/>
  <cp:lastModifiedBy>Blandina Werren</cp:lastModifiedBy>
  <cp:revision>2</cp:revision>
  <dcterms:created xsi:type="dcterms:W3CDTF">2020-05-15T14:28:00Z</dcterms:created>
  <dcterms:modified xsi:type="dcterms:W3CDTF">2020-05-15T14:28:00Z</dcterms:modified>
</cp:coreProperties>
</file>